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5D810" w14:textId="77777777" w:rsidR="0004789D" w:rsidRDefault="0004789D"/>
    <w:p w14:paraId="2B71BA33" w14:textId="77777777" w:rsidR="0004789D" w:rsidRDefault="0004789D"/>
    <w:tbl>
      <w:tblPr>
        <w:tblpPr w:leftFromText="180" w:rightFromText="180" w:vertAnchor="text" w:tblpY="1"/>
        <w:tblOverlap w:val="never"/>
        <w:tblW w:w="10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55"/>
        <w:gridCol w:w="6569"/>
      </w:tblGrid>
      <w:tr w:rsidR="0004789D" w:rsidRPr="0008194E" w14:paraId="4FA9F4A4" w14:textId="77777777" w:rsidTr="00707E3D">
        <w:trPr>
          <w:trHeight w:val="4750"/>
        </w:trPr>
        <w:tc>
          <w:tcPr>
            <w:tcW w:w="3655" w:type="dxa"/>
            <w:tcBorders>
              <w:right w:val="single" w:sz="4" w:space="0" w:color="auto"/>
            </w:tcBorders>
            <w:vAlign w:val="bottom"/>
          </w:tcPr>
          <w:p w14:paraId="09DEAB2A" w14:textId="50726E2A" w:rsidR="00707E3D" w:rsidRPr="00707E3D" w:rsidRDefault="00707E3D" w:rsidP="00707E3D">
            <w:pPr>
              <w:pStyle w:val="Heading3"/>
              <w:rPr>
                <w:rFonts w:ascii="Times New Roman" w:hAnsi="Times New Roman" w:cs="Times New Roman"/>
                <w:sz w:val="40"/>
                <w:szCs w:val="36"/>
              </w:rPr>
            </w:pPr>
            <w:r w:rsidRPr="0008194E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B1992ED" wp14:editId="0EB6971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-1686560</wp:posOffset>
                  </wp:positionV>
                  <wp:extent cx="2113915" cy="1660525"/>
                  <wp:effectExtent l="95250" t="76200" r="95885" b="930275"/>
                  <wp:wrapNone/>
                  <wp:docPr id="9771703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66052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36"/>
              </w:rPr>
              <w:t>Profile</w:t>
            </w:r>
          </w:p>
          <w:p w14:paraId="3E5915B7" w14:textId="77777777" w:rsidR="00707E3D" w:rsidRPr="00707E3D" w:rsidRDefault="00707E3D" w:rsidP="00707E3D">
            <w:pPr>
              <w:rPr>
                <w:rFonts w:ascii="Times New Roman" w:hAnsi="Times New Roman" w:cs="Times New Roman"/>
                <w:sz w:val="24"/>
                <w:szCs w:val="32"/>
                <w:lang w:val="en-IN"/>
              </w:rPr>
            </w:pPr>
            <w:r w:rsidRPr="0071772B">
              <w:rPr>
                <w:rFonts w:ascii="Times New Roman" w:hAnsi="Times New Roman" w:cs="Times New Roman"/>
                <w:sz w:val="24"/>
                <w:szCs w:val="32"/>
                <w:lang w:val="en-IN"/>
              </w:rPr>
              <w:t>I am a confident communicator with a natural inclination for understanding and connecting with people, making it easy for others to relate to me. As an enthusiastic recent graduate, I am passionate about leveraging my skills in Python, SQL, JavaScript, Django, REST API, React, HTML, and CSS to drive innovation and deliver impactful solutions. I am eager to join a dynamic company where I can apply my diverse skill set, contribute fresh ideas, and support the company's growth. Let's connect to explore how I can add value to your team</w:t>
            </w:r>
            <w:r w:rsidRPr="00707E3D">
              <w:rPr>
                <w:rFonts w:ascii="Times New Roman" w:hAnsi="Times New Roman" w:cs="Times New Roman"/>
                <w:sz w:val="24"/>
                <w:szCs w:val="32"/>
                <w:lang w:val="en-IN"/>
              </w:rPr>
              <w:t>.</w:t>
            </w:r>
          </w:p>
          <w:p w14:paraId="7AA2F4CE" w14:textId="6DF444F1" w:rsidR="00707E3D" w:rsidRPr="00F767DF" w:rsidRDefault="00707E3D" w:rsidP="00707E3D">
            <w:pPr>
              <w:pStyle w:val="Heading3"/>
              <w:rPr>
                <w:rFonts w:ascii="Times New Roman" w:hAnsi="Times New Roman" w:cs="Times New Roman"/>
                <w:sz w:val="32"/>
                <w:szCs w:val="28"/>
              </w:rPr>
            </w:pPr>
            <w:r w:rsidRPr="00F767DF">
              <w:rPr>
                <w:rFonts w:ascii="Times New Roman" w:hAnsi="Times New Roman" w:cs="Times New Roman"/>
                <w:color w:val="0070C0"/>
                <w:sz w:val="24"/>
                <w:szCs w:val="22"/>
              </w:rPr>
              <w:t>Contact</w:t>
            </w:r>
          </w:p>
          <w:p w14:paraId="58966F2E" w14:textId="493B249F" w:rsidR="00707E3D" w:rsidRPr="0008194E" w:rsidRDefault="00707E3D" w:rsidP="00707E3D">
            <w:pPr>
              <w:rPr>
                <w:rFonts w:ascii="Times New Roman" w:hAnsi="Times New Roman" w:cs="Times New Roman"/>
              </w:rPr>
            </w:pPr>
            <w:r w:rsidRPr="0008194E">
              <w:rPr>
                <w:rFonts w:ascii="Times New Roman" w:hAnsi="Times New Roman" w:cs="Times New Roman"/>
              </w:rPr>
              <w:t>PHONE:</w:t>
            </w:r>
          </w:p>
          <w:p w14:paraId="1E342ABA" w14:textId="77777777" w:rsidR="00707E3D" w:rsidRPr="0008194E" w:rsidRDefault="00707E3D" w:rsidP="00707E3D">
            <w:pPr>
              <w:pStyle w:val="BodyText"/>
              <w:tabs>
                <w:tab w:val="left" w:pos="1734"/>
              </w:tabs>
              <w:jc w:val="both"/>
              <w:rPr>
                <w:rFonts w:ascii="Times New Roman" w:hAnsi="Times New Roman" w:cs="Times New Roman"/>
                <w:spacing w:val="-2"/>
                <w:w w:val="105"/>
                <w:lang w:val="en-IN"/>
              </w:rPr>
            </w:pPr>
            <w:r w:rsidRPr="0008194E">
              <w:rPr>
                <w:rFonts w:ascii="Times New Roman" w:hAnsi="Times New Roman" w:cs="Times New Roman"/>
                <w:spacing w:val="-2"/>
                <w:w w:val="105"/>
                <w:lang w:val="en-IN"/>
              </w:rPr>
              <w:t>9608038689</w:t>
            </w:r>
          </w:p>
          <w:p w14:paraId="5257F471" w14:textId="77777777" w:rsidR="00707E3D" w:rsidRPr="0008194E" w:rsidRDefault="00707E3D" w:rsidP="00707E3D">
            <w:pPr>
              <w:rPr>
                <w:rFonts w:ascii="Times New Roman" w:hAnsi="Times New Roman" w:cs="Times New Roman"/>
              </w:rPr>
            </w:pPr>
          </w:p>
          <w:p w14:paraId="134968D9" w14:textId="0F0E818E" w:rsidR="00707E3D" w:rsidRPr="0008194E" w:rsidRDefault="00707E3D" w:rsidP="00707E3D">
            <w:pPr>
              <w:rPr>
                <w:rFonts w:ascii="Times New Roman" w:hAnsi="Times New Roman" w:cs="Times New Roman"/>
              </w:rPr>
            </w:pPr>
            <w:r w:rsidRPr="0008194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WEBSITE:</w:t>
            </w:r>
          </w:p>
          <w:p w14:paraId="0247FF7D" w14:textId="77777777" w:rsidR="00707E3D" w:rsidRPr="0008194E" w:rsidRDefault="00707E3D" w:rsidP="00707E3D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08194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en-IN"/>
              </w:rPr>
              <w:t>LinkedIn</w:t>
            </w:r>
          </w:p>
          <w:p w14:paraId="1F2109CC" w14:textId="77777777" w:rsidR="00707E3D" w:rsidRPr="0008194E" w:rsidRDefault="00707E3D" w:rsidP="00707E3D">
            <w:pPr>
              <w:rPr>
                <w:rFonts w:ascii="Times New Roman" w:hAnsi="Times New Roman" w:cs="Times New Roman"/>
                <w:color w:val="0070C0"/>
              </w:rPr>
            </w:pPr>
          </w:p>
          <w:p w14:paraId="5181911B" w14:textId="13773328" w:rsidR="00707E3D" w:rsidRPr="0008194E" w:rsidRDefault="00707E3D" w:rsidP="00707E3D">
            <w:pPr>
              <w:rPr>
                <w:rFonts w:ascii="Times New Roman" w:hAnsi="Times New Roman" w:cs="Times New Roman"/>
                <w:color w:val="0070C0"/>
              </w:rPr>
            </w:pPr>
            <w:r w:rsidRPr="0008194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EMAIL:</w:t>
            </w:r>
          </w:p>
          <w:p w14:paraId="72A899EA" w14:textId="77777777" w:rsidR="00707E3D" w:rsidRPr="0008194E" w:rsidRDefault="00707E3D" w:rsidP="00707E3D">
            <w:pPr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8194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en-IN"/>
              </w:rPr>
              <w:t>mdabudarda992@gmail.com</w:t>
            </w:r>
          </w:p>
          <w:p w14:paraId="49258F6F" w14:textId="1150F3E3" w:rsidR="00707E3D" w:rsidRPr="00F767DF" w:rsidRDefault="00707E3D" w:rsidP="00707E3D">
            <w:pPr>
              <w:pStyle w:val="Heading3"/>
              <w:rPr>
                <w:rFonts w:ascii="Times New Roman" w:hAnsi="Times New Roman" w:cs="Times New Roman"/>
                <w:sz w:val="24"/>
                <w:szCs w:val="22"/>
              </w:rPr>
            </w:pPr>
            <w:r w:rsidRPr="00F767DF">
              <w:rPr>
                <w:rFonts w:ascii="Times New Roman" w:hAnsi="Times New Roman" w:cs="Times New Roman"/>
                <w:color w:val="0070C0"/>
                <w:sz w:val="24"/>
                <w:szCs w:val="22"/>
              </w:rPr>
              <w:t>Hobbies</w:t>
            </w:r>
          </w:p>
          <w:p w14:paraId="40FC5EAE" w14:textId="77777777" w:rsidR="00707E3D" w:rsidRPr="00F767DF" w:rsidRDefault="00707E3D" w:rsidP="00707E3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F767DF">
              <w:rPr>
                <w:rFonts w:ascii="Times New Roman" w:hAnsi="Times New Roman" w:cs="Times New Roman"/>
                <w:sz w:val="24"/>
                <w:szCs w:val="32"/>
              </w:rPr>
              <w:t>Playing Cricket</w:t>
            </w:r>
          </w:p>
          <w:p w14:paraId="2CC90C62" w14:textId="77777777" w:rsidR="00707E3D" w:rsidRPr="00F767DF" w:rsidRDefault="00707E3D" w:rsidP="00707E3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F767DF">
              <w:rPr>
                <w:rFonts w:ascii="Times New Roman" w:hAnsi="Times New Roman" w:cs="Times New Roman"/>
                <w:sz w:val="24"/>
                <w:szCs w:val="32"/>
              </w:rPr>
              <w:t>Reading Sayari</w:t>
            </w:r>
          </w:p>
          <w:p w14:paraId="37ECD6E8" w14:textId="77777777" w:rsidR="00707E3D" w:rsidRPr="00F767DF" w:rsidRDefault="00707E3D" w:rsidP="00707E3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F767DF">
              <w:rPr>
                <w:rFonts w:ascii="Times New Roman" w:hAnsi="Times New Roman" w:cs="Times New Roman"/>
                <w:sz w:val="24"/>
                <w:szCs w:val="32"/>
              </w:rPr>
              <w:t>Riding bike</w:t>
            </w:r>
          </w:p>
          <w:p w14:paraId="13FD4AD1" w14:textId="77777777" w:rsidR="00707E3D" w:rsidRPr="00F767DF" w:rsidRDefault="00707E3D" w:rsidP="00707E3D">
            <w:pPr>
              <w:rPr>
                <w:rFonts w:ascii="Times New Roman" w:hAnsi="Times New Roman" w:cs="Times New Roman"/>
                <w:sz w:val="24"/>
                <w:szCs w:val="32"/>
                <w:u w:val="dotted"/>
              </w:rPr>
            </w:pPr>
            <w:r w:rsidRPr="00F767DF">
              <w:rPr>
                <w:rFonts w:ascii="Times New Roman" w:hAnsi="Times New Roman" w:cs="Times New Roman"/>
                <w:sz w:val="24"/>
                <w:szCs w:val="32"/>
              </w:rPr>
              <w:t>Listening motivational music</w:t>
            </w:r>
          </w:p>
          <w:p w14:paraId="2CD9B009" w14:textId="77777777" w:rsidR="0004789D" w:rsidRDefault="0004789D" w:rsidP="0004789D">
            <w:pPr>
              <w:pStyle w:val="Style1"/>
              <w:framePr w:hSpace="0" w:wrap="auto" w:vAnchor="margin" w:yAlign="inline"/>
              <w:suppressOverlap w:val="0"/>
            </w:pPr>
          </w:p>
          <w:p w14:paraId="05038D9A" w14:textId="772BE0CE" w:rsidR="00707E3D" w:rsidRPr="0008194E" w:rsidRDefault="00707E3D" w:rsidP="0004789D">
            <w:pPr>
              <w:pStyle w:val="Style1"/>
              <w:framePr w:hSpace="0" w:wrap="auto" w:vAnchor="margin" w:yAlign="inline"/>
              <w:suppressOverlap w:val="0"/>
            </w:pPr>
          </w:p>
        </w:tc>
        <w:tc>
          <w:tcPr>
            <w:tcW w:w="6569" w:type="dxa"/>
            <w:tcBorders>
              <w:left w:val="single" w:sz="4" w:space="0" w:color="auto"/>
            </w:tcBorders>
            <w:vAlign w:val="bottom"/>
          </w:tcPr>
          <w:p w14:paraId="7B282983" w14:textId="2922F061" w:rsidR="0004789D" w:rsidRPr="0004789D" w:rsidRDefault="0004789D" w:rsidP="0004789D">
            <w:pPr>
              <w:pStyle w:val="Title"/>
              <w:rPr>
                <w:sz w:val="72"/>
                <w:szCs w:val="72"/>
              </w:rPr>
            </w:pPr>
            <w:r w:rsidRPr="0004789D">
              <w:rPr>
                <w:sz w:val="72"/>
                <w:szCs w:val="72"/>
              </w:rPr>
              <w:t>M</w:t>
            </w:r>
            <w:r w:rsidRPr="0004789D">
              <w:rPr>
                <w:sz w:val="72"/>
                <w:szCs w:val="72"/>
              </w:rPr>
              <w:t>d.</w:t>
            </w:r>
            <w:r w:rsidRPr="0004789D">
              <w:rPr>
                <w:sz w:val="72"/>
                <w:szCs w:val="72"/>
              </w:rPr>
              <w:t xml:space="preserve"> Abu Darda</w:t>
            </w:r>
          </w:p>
          <w:p w14:paraId="15C98218" w14:textId="77777777" w:rsidR="0004789D" w:rsidRDefault="0004789D" w:rsidP="0004789D">
            <w:pPr>
              <w:pStyle w:val="Subtitle"/>
              <w:rPr>
                <w:rFonts w:ascii="Times New Roman" w:hAnsi="Times New Roman" w:cs="Times New Roman"/>
              </w:rPr>
            </w:pPr>
            <w:r w:rsidRPr="0008194E">
              <w:rPr>
                <w:rFonts w:ascii="Times New Roman" w:hAnsi="Times New Roman" w:cs="Times New Roman"/>
              </w:rPr>
              <w:t>Full Stack Developer (Fresher)</w:t>
            </w:r>
          </w:p>
          <w:p w14:paraId="159EA4E1" w14:textId="77777777" w:rsidR="0004789D" w:rsidRDefault="0004789D" w:rsidP="0004789D"/>
          <w:sdt>
            <w:sdtPr>
              <w:rPr>
                <w:rFonts w:ascii="Times New Roman" w:hAnsi="Times New Roman" w:cs="Times New Roman"/>
              </w:rPr>
              <w:id w:val="2057496455"/>
              <w:placeholder>
                <w:docPart w:val="72B474B3F8094887AE4CF10A7F7C7A86"/>
              </w:placeholder>
              <w:temporary/>
              <w:showingPlcHdr/>
              <w15:appearance w15:val="hidden"/>
            </w:sdtPr>
            <w:sdtContent>
              <w:p w14:paraId="1A0E4E11" w14:textId="77777777" w:rsidR="0004789D" w:rsidRPr="0008194E" w:rsidRDefault="0004789D" w:rsidP="0004789D">
                <w:pPr>
                  <w:pStyle w:val="Heading2"/>
                  <w:rPr>
                    <w:rFonts w:ascii="Times New Roman" w:hAnsi="Times New Roman" w:cs="Times New Roman"/>
                  </w:rPr>
                </w:pPr>
                <w:r w:rsidRPr="00F767DF">
                  <w:rPr>
                    <w:rFonts w:ascii="Times New Roman" w:hAnsi="Times New Roman" w:cs="Times New Roman"/>
                    <w:sz w:val="24"/>
                    <w:szCs w:val="28"/>
                  </w:rPr>
                  <w:t>EDUCATION</w:t>
                </w:r>
              </w:p>
            </w:sdtContent>
          </w:sdt>
          <w:p w14:paraId="31D5B1AD" w14:textId="77777777" w:rsidR="0004789D" w:rsidRPr="00410437" w:rsidRDefault="0004789D" w:rsidP="0004789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32"/>
                <w:lang w:val="en-IN"/>
              </w:rPr>
            </w:pPr>
            <w:r w:rsidRPr="00410437">
              <w:rPr>
                <w:rFonts w:ascii="Times New Roman" w:hAnsi="Times New Roman" w:cs="Times New Roman"/>
                <w:b/>
                <w:bCs/>
                <w:sz w:val="24"/>
                <w:szCs w:val="32"/>
                <w:lang w:val="en-IN"/>
              </w:rPr>
              <w:t>2016-2017</w:t>
            </w:r>
            <w:r w:rsidRPr="00410437">
              <w:rPr>
                <w:rFonts w:ascii="Times New Roman" w:hAnsi="Times New Roman" w:cs="Times New Roman"/>
                <w:sz w:val="24"/>
                <w:szCs w:val="32"/>
                <w:lang w:val="en-IN"/>
              </w:rPr>
              <w:t>: Schooling from V.J International School, CBSE, Delhi</w:t>
            </w:r>
          </w:p>
          <w:p w14:paraId="6E0E08F8" w14:textId="77777777" w:rsidR="0004789D" w:rsidRPr="00410437" w:rsidRDefault="0004789D" w:rsidP="0004789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32"/>
                <w:lang w:val="en-IN"/>
              </w:rPr>
            </w:pPr>
            <w:r w:rsidRPr="00410437">
              <w:rPr>
                <w:rFonts w:ascii="Times New Roman" w:hAnsi="Times New Roman" w:cs="Times New Roman"/>
                <w:b/>
                <w:bCs/>
                <w:sz w:val="24"/>
                <w:szCs w:val="32"/>
                <w:lang w:val="en-IN"/>
              </w:rPr>
              <w:t>2017-2019</w:t>
            </w:r>
            <w:r w:rsidRPr="00410437">
              <w:rPr>
                <w:rFonts w:ascii="Times New Roman" w:hAnsi="Times New Roman" w:cs="Times New Roman"/>
                <w:sz w:val="24"/>
                <w:szCs w:val="32"/>
                <w:lang w:val="en-IN"/>
              </w:rPr>
              <w:t>: Intermediate at K.M College, Asarganj, BSEB, Patna</w:t>
            </w:r>
          </w:p>
          <w:p w14:paraId="2B7B0B1B" w14:textId="77777777" w:rsidR="0004789D" w:rsidRPr="00F767DF" w:rsidRDefault="0004789D" w:rsidP="0004789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32"/>
                <w:lang w:val="en-IN"/>
              </w:rPr>
            </w:pPr>
            <w:r w:rsidRPr="00410437">
              <w:rPr>
                <w:rFonts w:ascii="Times New Roman" w:hAnsi="Times New Roman" w:cs="Times New Roman"/>
                <w:b/>
                <w:bCs/>
                <w:sz w:val="24"/>
                <w:szCs w:val="32"/>
                <w:lang w:val="en-IN"/>
              </w:rPr>
              <w:t>2021-2024</w:t>
            </w:r>
            <w:r w:rsidRPr="00410437">
              <w:rPr>
                <w:rFonts w:ascii="Times New Roman" w:hAnsi="Times New Roman" w:cs="Times New Roman"/>
                <w:sz w:val="24"/>
                <w:szCs w:val="32"/>
                <w:lang w:val="en-IN"/>
              </w:rPr>
              <w:t>: Bachelor’s Degree, Tilka Manjhi Bhagalpur University, BSEB, Patn</w:t>
            </w:r>
            <w:r w:rsidRPr="00F767DF">
              <w:rPr>
                <w:rFonts w:ascii="Times New Roman" w:hAnsi="Times New Roman" w:cs="Times New Roman"/>
                <w:sz w:val="24"/>
                <w:szCs w:val="32"/>
                <w:lang w:val="en-IN"/>
              </w:rPr>
              <w:t>a</w:t>
            </w:r>
          </w:p>
          <w:p w14:paraId="2A65CBC6" w14:textId="77777777" w:rsidR="0004789D" w:rsidRPr="00606939" w:rsidRDefault="0004789D" w:rsidP="0004789D">
            <w:pPr>
              <w:pStyle w:val="BodyText"/>
              <w:tabs>
                <w:tab w:val="left" w:pos="1734"/>
              </w:tabs>
              <w:jc w:val="both"/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en-IN"/>
              </w:rPr>
            </w:pPr>
            <w:r w:rsidRPr="00606939">
              <w:rPr>
                <w:rFonts w:ascii="Times New Roman" w:hAnsi="Times New Roman" w:cs="Times New Roman"/>
                <w:b/>
                <w:bCs/>
                <w:spacing w:val="-2"/>
                <w:w w:val="105"/>
                <w:sz w:val="28"/>
                <w:szCs w:val="28"/>
                <w:lang w:val="en-IN"/>
              </w:rPr>
              <w:t>CERTIFICATES</w:t>
            </w:r>
          </w:p>
          <w:p w14:paraId="1E4730EA" w14:textId="77777777" w:rsidR="0004789D" w:rsidRPr="0008194E" w:rsidRDefault="0004789D" w:rsidP="0004789D">
            <w:pPr>
              <w:pStyle w:val="Heading2"/>
              <w:rPr>
                <w:rFonts w:ascii="Times New Roman" w:hAnsi="Times New Roman" w:cs="Times New Roman"/>
              </w:rPr>
            </w:pPr>
          </w:p>
          <w:p w14:paraId="2C2C4D83" w14:textId="77777777" w:rsidR="0004789D" w:rsidRPr="00606939" w:rsidRDefault="0004789D" w:rsidP="0004789D">
            <w:pPr>
              <w:pStyle w:val="BodyText"/>
              <w:numPr>
                <w:ilvl w:val="0"/>
                <w:numId w:val="4"/>
              </w:numPr>
              <w:tabs>
                <w:tab w:val="left" w:pos="1734"/>
              </w:tabs>
              <w:jc w:val="both"/>
              <w:rPr>
                <w:rFonts w:ascii="Times New Roman" w:hAnsi="Times New Roman" w:cs="Times New Roman"/>
                <w:spacing w:val="-2"/>
                <w:w w:val="105"/>
                <w:lang w:val="en-IN"/>
              </w:rPr>
            </w:pPr>
            <w:r w:rsidRPr="0008194E">
              <w:rPr>
                <w:rFonts w:ascii="Times New Roman" w:hAnsi="Times New Roman" w:cs="Times New Roman"/>
                <w:b/>
                <w:bCs/>
                <w:spacing w:val="-2"/>
                <w:w w:val="105"/>
                <w:lang w:val="en-IN"/>
              </w:rPr>
              <w:t>IT Vedant</w:t>
            </w:r>
            <w:r w:rsidRPr="00606939">
              <w:rPr>
                <w:rFonts w:ascii="Times New Roman" w:hAnsi="Times New Roman" w:cs="Times New Roman"/>
                <w:spacing w:val="-2"/>
                <w:w w:val="105"/>
                <w:lang w:val="en-IN"/>
              </w:rPr>
              <w:t>: Python/Django Development, Web-Design Essentials, SQL Foundation</w:t>
            </w:r>
          </w:p>
          <w:p w14:paraId="3AA65F86" w14:textId="77777777" w:rsidR="0004789D" w:rsidRPr="00606939" w:rsidRDefault="0004789D" w:rsidP="0004789D">
            <w:pPr>
              <w:pStyle w:val="BodyText"/>
              <w:numPr>
                <w:ilvl w:val="0"/>
                <w:numId w:val="4"/>
              </w:numPr>
              <w:tabs>
                <w:tab w:val="left" w:pos="1734"/>
              </w:tabs>
              <w:jc w:val="both"/>
              <w:rPr>
                <w:rFonts w:ascii="Times New Roman" w:hAnsi="Times New Roman" w:cs="Times New Roman"/>
                <w:spacing w:val="-2"/>
                <w:w w:val="105"/>
                <w:lang w:val="en-IN"/>
              </w:rPr>
            </w:pPr>
            <w:r w:rsidRPr="00606939">
              <w:rPr>
                <w:rFonts w:ascii="Times New Roman" w:hAnsi="Times New Roman" w:cs="Times New Roman"/>
                <w:b/>
                <w:bCs/>
                <w:spacing w:val="-2"/>
                <w:w w:val="105"/>
                <w:lang w:val="en-IN"/>
              </w:rPr>
              <w:t>Hacker</w:t>
            </w:r>
            <w:r w:rsidRPr="0008194E">
              <w:rPr>
                <w:rFonts w:ascii="Times New Roman" w:hAnsi="Times New Roman" w:cs="Times New Roman"/>
                <w:b/>
                <w:bCs/>
                <w:spacing w:val="-2"/>
                <w:w w:val="105"/>
                <w:lang w:val="en-IN"/>
              </w:rPr>
              <w:t xml:space="preserve"> </w:t>
            </w:r>
            <w:r w:rsidRPr="00606939">
              <w:rPr>
                <w:rFonts w:ascii="Times New Roman" w:hAnsi="Times New Roman" w:cs="Times New Roman"/>
                <w:b/>
                <w:bCs/>
                <w:spacing w:val="-2"/>
                <w:w w:val="105"/>
                <w:lang w:val="en-IN"/>
              </w:rPr>
              <w:t>Rank</w:t>
            </w:r>
            <w:r w:rsidRPr="00606939">
              <w:rPr>
                <w:rFonts w:ascii="Times New Roman" w:hAnsi="Times New Roman" w:cs="Times New Roman"/>
                <w:spacing w:val="-2"/>
                <w:w w:val="105"/>
                <w:lang w:val="en-IN"/>
              </w:rPr>
              <w:t>: SQL Basics and Intermediate, Python Basic, ReactJS Basic</w:t>
            </w:r>
          </w:p>
          <w:p w14:paraId="1BAB75B8" w14:textId="77777777" w:rsidR="0004789D" w:rsidRPr="00606939" w:rsidRDefault="0004789D" w:rsidP="0004789D">
            <w:pPr>
              <w:pStyle w:val="BodyText"/>
              <w:numPr>
                <w:ilvl w:val="0"/>
                <w:numId w:val="4"/>
              </w:numPr>
              <w:tabs>
                <w:tab w:val="left" w:pos="1734"/>
              </w:tabs>
              <w:jc w:val="both"/>
              <w:rPr>
                <w:rFonts w:ascii="Times New Roman" w:hAnsi="Times New Roman" w:cs="Times New Roman"/>
                <w:spacing w:val="-2"/>
                <w:w w:val="105"/>
                <w:lang w:val="en-IN"/>
              </w:rPr>
            </w:pPr>
            <w:r w:rsidRPr="00606939">
              <w:rPr>
                <w:rFonts w:ascii="Times New Roman" w:hAnsi="Times New Roman" w:cs="Times New Roman"/>
                <w:b/>
                <w:bCs/>
                <w:spacing w:val="-2"/>
                <w:w w:val="105"/>
                <w:lang w:val="en-IN"/>
              </w:rPr>
              <w:t>IBM</w:t>
            </w:r>
            <w:r w:rsidRPr="00606939">
              <w:rPr>
                <w:rFonts w:ascii="Times New Roman" w:hAnsi="Times New Roman" w:cs="Times New Roman"/>
                <w:spacing w:val="-2"/>
                <w:w w:val="105"/>
                <w:lang w:val="en-IN"/>
              </w:rPr>
              <w:t>: Python Web Development</w:t>
            </w:r>
          </w:p>
          <w:p w14:paraId="1BCFC5C0" w14:textId="77777777" w:rsidR="0004789D" w:rsidRPr="0008194E" w:rsidRDefault="0004789D" w:rsidP="0004789D">
            <w:pPr>
              <w:rPr>
                <w:rFonts w:ascii="Times New Roman" w:hAnsi="Times New Roman" w:cs="Times New Roman"/>
              </w:rPr>
            </w:pPr>
          </w:p>
          <w:sdt>
            <w:sdtPr>
              <w:rPr>
                <w:rFonts w:ascii="Times New Roman" w:hAnsi="Times New Roman" w:cs="Times New Roman"/>
              </w:rPr>
              <w:id w:val="-1544057369"/>
              <w:placeholder>
                <w:docPart w:val="CD1B76418B814CD5AE971A5BA7714CD6"/>
              </w:placeholder>
              <w:temporary/>
              <w:showingPlcHdr/>
              <w15:appearance w15:val="hidden"/>
            </w:sdtPr>
            <w:sdtContent>
              <w:p w14:paraId="0CE2092E" w14:textId="77777777" w:rsidR="0004789D" w:rsidRPr="0008194E" w:rsidRDefault="0004789D" w:rsidP="0004789D">
                <w:pPr>
                  <w:pStyle w:val="Heading2"/>
                  <w:rPr>
                    <w:rFonts w:ascii="Times New Roman" w:hAnsi="Times New Roman" w:cs="Times New Roman"/>
                  </w:rPr>
                </w:pPr>
                <w:r w:rsidRPr="00F767DF">
                  <w:rPr>
                    <w:rStyle w:val="Heading2Char"/>
                    <w:rFonts w:ascii="Times New Roman" w:hAnsi="Times New Roman" w:cs="Times New Roman"/>
                    <w:b/>
                    <w:bCs/>
                    <w:caps/>
                    <w:sz w:val="28"/>
                    <w:szCs w:val="28"/>
                  </w:rPr>
                  <w:t>SKILLS</w:t>
                </w:r>
              </w:p>
            </w:sdtContent>
          </w:sdt>
          <w:p w14:paraId="5686E68D" w14:textId="77777777" w:rsidR="0004789D" w:rsidRPr="00410437" w:rsidRDefault="0004789D" w:rsidP="0004789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FFFFFF" w:themeColor="background1"/>
                <w:lang w:val="en-IN"/>
              </w:rPr>
            </w:pPr>
            <w:r w:rsidRPr="00410437">
              <w:rPr>
                <w:rFonts w:ascii="Times New Roman" w:hAnsi="Times New Roman" w:cs="Times New Roman"/>
                <w:b/>
                <w:bCs/>
                <w:color w:val="FFFFFF" w:themeColor="background1"/>
                <w:lang w:val="en-IN"/>
              </w:rPr>
              <w:t>Web Development</w:t>
            </w:r>
            <w:r w:rsidRPr="00410437">
              <w:rPr>
                <w:rFonts w:ascii="Times New Roman" w:hAnsi="Times New Roman" w:cs="Times New Roman"/>
                <w:color w:val="FFFFFF" w:themeColor="background1"/>
                <w:lang w:val="en-IN"/>
              </w:rPr>
              <w:t>: HTML, CSS, JavaScript</w:t>
            </w:r>
          </w:p>
          <w:p w14:paraId="10479BF2" w14:textId="77777777" w:rsidR="0004789D" w:rsidRPr="0008194E" w:rsidRDefault="0004789D" w:rsidP="0004789D">
            <w:pPr>
              <w:pStyle w:val="NormalWeb"/>
              <w:numPr>
                <w:ilvl w:val="0"/>
                <w:numId w:val="2"/>
              </w:numPr>
            </w:pPr>
            <w:r w:rsidRPr="0008194E">
              <w:rPr>
                <w:rStyle w:val="Strong"/>
              </w:rPr>
              <w:t>Web Development</w:t>
            </w:r>
            <w:r w:rsidRPr="0008194E">
              <w:t>: HTML, CSS, JavaScript</w:t>
            </w:r>
          </w:p>
          <w:p w14:paraId="26365BE5" w14:textId="77777777" w:rsidR="0004789D" w:rsidRPr="0008194E" w:rsidRDefault="0004789D" w:rsidP="0004789D">
            <w:pPr>
              <w:pStyle w:val="NormalWeb"/>
              <w:numPr>
                <w:ilvl w:val="0"/>
                <w:numId w:val="2"/>
              </w:numPr>
            </w:pPr>
            <w:r w:rsidRPr="0008194E">
              <w:rPr>
                <w:rStyle w:val="Strong"/>
              </w:rPr>
              <w:t>Programming Languages</w:t>
            </w:r>
            <w:r w:rsidRPr="0008194E">
              <w:t>: Python</w:t>
            </w:r>
          </w:p>
          <w:p w14:paraId="0E7036E3" w14:textId="77777777" w:rsidR="0004789D" w:rsidRPr="0008194E" w:rsidRDefault="0004789D" w:rsidP="0004789D">
            <w:pPr>
              <w:pStyle w:val="NormalWeb"/>
              <w:numPr>
                <w:ilvl w:val="0"/>
                <w:numId w:val="2"/>
              </w:numPr>
            </w:pPr>
            <w:r w:rsidRPr="0008194E">
              <w:rPr>
                <w:rStyle w:val="Strong"/>
              </w:rPr>
              <w:t>Frameworks</w:t>
            </w:r>
            <w:r w:rsidRPr="0008194E">
              <w:t>: Django</w:t>
            </w:r>
          </w:p>
          <w:p w14:paraId="2004A9B7" w14:textId="77777777" w:rsidR="00707E3D" w:rsidRDefault="0004789D" w:rsidP="00707E3D">
            <w:pPr>
              <w:pStyle w:val="NormalWeb"/>
              <w:numPr>
                <w:ilvl w:val="0"/>
                <w:numId w:val="2"/>
              </w:numPr>
            </w:pPr>
            <w:r w:rsidRPr="0008194E">
              <w:rPr>
                <w:rStyle w:val="Strong"/>
              </w:rPr>
              <w:t>Databases</w:t>
            </w:r>
            <w:r w:rsidRPr="0008194E">
              <w:t>: MySQL</w:t>
            </w:r>
          </w:p>
          <w:p w14:paraId="4D48E902" w14:textId="0035E21E" w:rsidR="00707E3D" w:rsidRPr="00707E3D" w:rsidRDefault="00707E3D" w:rsidP="00707E3D">
            <w:pPr>
              <w:pStyle w:val="NormalWeb"/>
              <w:rPr>
                <w:b/>
                <w:bCs/>
                <w:sz w:val="28"/>
                <w:szCs w:val="28"/>
              </w:rPr>
            </w:pPr>
            <w:r w:rsidRPr="00707E3D">
              <w:rPr>
                <w:b/>
                <w:bCs/>
                <w:sz w:val="28"/>
                <w:szCs w:val="28"/>
              </w:rPr>
              <w:t>Projects</w:t>
            </w:r>
          </w:p>
          <w:p w14:paraId="7770C85F" w14:textId="77777777" w:rsidR="00707E3D" w:rsidRPr="00707E3D" w:rsidRDefault="00707E3D" w:rsidP="00707E3D">
            <w:pPr>
              <w:pStyle w:val="Heading2"/>
              <w:tabs>
                <w:tab w:val="left" w:pos="9319"/>
              </w:tabs>
              <w:spacing w:before="16"/>
              <w:rPr>
                <w:rFonts w:ascii="Times New Roman" w:hAnsi="Times New Roman" w:cs="Times New Roman"/>
                <w:b w:val="0"/>
                <w:bCs w:val="0"/>
              </w:rPr>
            </w:pPr>
            <w:r w:rsidRPr="00707E3D">
              <w:rPr>
                <w:rFonts w:ascii="Times New Roman" w:hAnsi="Times New Roman" w:cs="Times New Roman"/>
                <w:b w:val="0"/>
                <w:bCs w:val="0"/>
                <w:w w:val="120"/>
              </w:rPr>
              <w:t>E-commerce</w:t>
            </w:r>
            <w:r w:rsidRPr="00707E3D">
              <w:rPr>
                <w:rFonts w:ascii="Times New Roman" w:hAnsi="Times New Roman" w:cs="Times New Roman"/>
                <w:b w:val="0"/>
                <w:bCs w:val="0"/>
                <w:spacing w:val="26"/>
                <w:w w:val="120"/>
              </w:rPr>
              <w:t xml:space="preserve"> </w:t>
            </w:r>
            <w:r w:rsidRPr="00707E3D">
              <w:rPr>
                <w:rFonts w:ascii="Times New Roman" w:hAnsi="Times New Roman" w:cs="Times New Roman"/>
                <w:b w:val="0"/>
                <w:bCs w:val="0"/>
                <w:w w:val="120"/>
              </w:rPr>
              <w:t>Management—</w:t>
            </w:r>
            <w:r w:rsidRPr="00707E3D">
              <w:rPr>
                <w:rFonts w:ascii="Times New Roman" w:hAnsi="Times New Roman" w:cs="Times New Roman"/>
                <w:b w:val="0"/>
                <w:bCs w:val="0"/>
                <w:spacing w:val="27"/>
                <w:w w:val="120"/>
              </w:rPr>
              <w:t xml:space="preserve"> </w:t>
            </w:r>
            <w:r w:rsidRPr="00707E3D">
              <w:rPr>
                <w:rFonts w:ascii="Times New Roman" w:hAnsi="Times New Roman" w:cs="Times New Roman"/>
                <w:b w:val="0"/>
                <w:bCs w:val="0"/>
                <w:w w:val="120"/>
              </w:rPr>
              <w:t>HTML</w:t>
            </w:r>
            <w:r w:rsidRPr="00707E3D">
              <w:rPr>
                <w:rFonts w:ascii="Times New Roman" w:hAnsi="Times New Roman" w:cs="Times New Roman"/>
                <w:b w:val="0"/>
                <w:bCs w:val="0"/>
                <w:spacing w:val="27"/>
                <w:w w:val="120"/>
              </w:rPr>
              <w:t xml:space="preserve"> </w:t>
            </w:r>
            <w:r w:rsidRPr="00707E3D">
              <w:rPr>
                <w:rFonts w:ascii="Times New Roman" w:hAnsi="Times New Roman" w:cs="Times New Roman"/>
                <w:b w:val="0"/>
                <w:bCs w:val="0"/>
                <w:w w:val="120"/>
              </w:rPr>
              <w:t>CSS</w:t>
            </w:r>
            <w:r w:rsidRPr="00707E3D">
              <w:rPr>
                <w:rFonts w:ascii="Times New Roman" w:hAnsi="Times New Roman" w:cs="Times New Roman"/>
                <w:b w:val="0"/>
                <w:bCs w:val="0"/>
                <w:spacing w:val="27"/>
                <w:w w:val="120"/>
              </w:rPr>
              <w:t xml:space="preserve"> </w:t>
            </w:r>
            <w:r w:rsidRPr="00707E3D">
              <w:rPr>
                <w:rFonts w:ascii="Times New Roman" w:hAnsi="Times New Roman" w:cs="Times New Roman"/>
                <w:b w:val="0"/>
                <w:bCs w:val="0"/>
                <w:w w:val="120"/>
              </w:rPr>
              <w:t>Django</w:t>
            </w:r>
            <w:r w:rsidRPr="00707E3D">
              <w:rPr>
                <w:rFonts w:ascii="Times New Roman" w:hAnsi="Times New Roman" w:cs="Times New Roman"/>
                <w:b w:val="0"/>
                <w:bCs w:val="0"/>
                <w:spacing w:val="27"/>
                <w:w w:val="120"/>
              </w:rPr>
              <w:t xml:space="preserve"> </w:t>
            </w:r>
            <w:r w:rsidRPr="00707E3D">
              <w:rPr>
                <w:rFonts w:ascii="Times New Roman" w:hAnsi="Times New Roman" w:cs="Times New Roman"/>
                <w:b w:val="0"/>
                <w:bCs w:val="0"/>
                <w:w w:val="120"/>
              </w:rPr>
              <w:t>and</w:t>
            </w:r>
            <w:r w:rsidRPr="00707E3D">
              <w:rPr>
                <w:rFonts w:ascii="Times New Roman" w:hAnsi="Times New Roman" w:cs="Times New Roman"/>
                <w:b w:val="0"/>
                <w:bCs w:val="0"/>
                <w:spacing w:val="27"/>
                <w:w w:val="120"/>
              </w:rPr>
              <w:t xml:space="preserve"> </w:t>
            </w:r>
            <w:r w:rsidRPr="00707E3D">
              <w:rPr>
                <w:rFonts w:ascii="Times New Roman" w:hAnsi="Times New Roman" w:cs="Times New Roman"/>
                <w:b w:val="0"/>
                <w:bCs w:val="0"/>
                <w:spacing w:val="-2"/>
                <w:w w:val="120"/>
              </w:rPr>
              <w:t>SQLite</w:t>
            </w:r>
            <w:r w:rsidRPr="00707E3D">
              <w:rPr>
                <w:rFonts w:ascii="Times New Roman" w:hAnsi="Times New Roman" w:cs="Times New Roman"/>
                <w:b w:val="0"/>
                <w:bCs w:val="0"/>
              </w:rPr>
              <w:tab/>
            </w:r>
          </w:p>
          <w:p w14:paraId="3CC3E58A" w14:textId="77777777" w:rsidR="00707E3D" w:rsidRPr="00F767DF" w:rsidRDefault="00707E3D" w:rsidP="00707E3D">
            <w:pPr>
              <w:pStyle w:val="ListParagraph"/>
              <w:numPr>
                <w:ilvl w:val="0"/>
                <w:numId w:val="6"/>
              </w:numPr>
              <w:tabs>
                <w:tab w:val="left" w:pos="229"/>
              </w:tabs>
              <w:spacing w:before="33" w:line="23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7DF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Revolutionized user registration with email verification and facilitated a captivating product browsing </w:t>
            </w:r>
            <w:r w:rsidRPr="00F767DF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</w:rPr>
              <w:t>experience.</w:t>
            </w:r>
          </w:p>
          <w:p w14:paraId="4249B0E1" w14:textId="6CA7CFFE" w:rsidR="00707E3D" w:rsidRPr="00707E3D" w:rsidRDefault="00707E3D" w:rsidP="00707E3D">
            <w:pPr>
              <w:pStyle w:val="ListParagraph"/>
              <w:numPr>
                <w:ilvl w:val="0"/>
                <w:numId w:val="6"/>
              </w:numPr>
              <w:tabs>
                <w:tab w:val="left" w:pos="235"/>
              </w:tabs>
              <w:spacing w:line="237" w:lineRule="auto"/>
              <w:ind w:right="166"/>
              <w:rPr>
                <w:sz w:val="28"/>
                <w:szCs w:val="28"/>
              </w:rPr>
            </w:pPr>
            <w:r w:rsidRPr="00F767DF">
              <w:rPr>
                <w:rFonts w:ascii="Times New Roman" w:hAnsi="Times New Roman" w:cs="Times New Roman"/>
                <w:sz w:val="28"/>
                <w:szCs w:val="28"/>
              </w:rPr>
              <w:t>Seamlessly</w:t>
            </w:r>
            <w:r w:rsidRPr="00F767DF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F767DF">
              <w:rPr>
                <w:rFonts w:ascii="Times New Roman" w:hAnsi="Times New Roman" w:cs="Times New Roman"/>
                <w:sz w:val="28"/>
                <w:szCs w:val="28"/>
              </w:rPr>
              <w:t>integrated</w:t>
            </w:r>
            <w:r w:rsidRPr="00F767DF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F767DF">
              <w:rPr>
                <w:rFonts w:ascii="Times New Roman" w:hAnsi="Times New Roman" w:cs="Times New Roman"/>
                <w:sz w:val="28"/>
                <w:szCs w:val="28"/>
              </w:rPr>
              <w:t>Razor pay’s</w:t>
            </w:r>
            <w:r w:rsidRPr="00F767DF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F767DF">
              <w:rPr>
                <w:rFonts w:ascii="Times New Roman" w:hAnsi="Times New Roman" w:cs="Times New Roman"/>
                <w:sz w:val="28"/>
                <w:szCs w:val="28"/>
              </w:rPr>
              <w:t>payment</w:t>
            </w:r>
            <w:r w:rsidRPr="00F767DF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F767DF">
              <w:rPr>
                <w:rFonts w:ascii="Times New Roman" w:hAnsi="Times New Roman" w:cs="Times New Roman"/>
                <w:sz w:val="28"/>
                <w:szCs w:val="28"/>
              </w:rPr>
              <w:t>gateway</w:t>
            </w:r>
            <w:r w:rsidRPr="00F767DF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F767DF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r w:rsidRPr="00F767DF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F767DF">
              <w:rPr>
                <w:rFonts w:ascii="Times New Roman" w:hAnsi="Times New Roman" w:cs="Times New Roman"/>
                <w:sz w:val="28"/>
                <w:szCs w:val="28"/>
              </w:rPr>
              <w:t>secure</w:t>
            </w:r>
            <w:r w:rsidRPr="00F767DF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F767DF">
              <w:rPr>
                <w:rFonts w:ascii="Times New Roman" w:hAnsi="Times New Roman" w:cs="Times New Roman"/>
                <w:sz w:val="28"/>
                <w:szCs w:val="28"/>
              </w:rPr>
              <w:t>transactions,</w:t>
            </w:r>
            <w:r w:rsidRPr="00F767DF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F767DF">
              <w:rPr>
                <w:rFonts w:ascii="Times New Roman" w:hAnsi="Times New Roman" w:cs="Times New Roman"/>
                <w:sz w:val="28"/>
                <w:szCs w:val="28"/>
              </w:rPr>
              <w:t>enhancing</w:t>
            </w:r>
            <w:r w:rsidRPr="00F767DF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F767DF">
              <w:rPr>
                <w:rFonts w:ascii="Times New Roman" w:hAnsi="Times New Roman" w:cs="Times New Roman"/>
                <w:sz w:val="28"/>
                <w:szCs w:val="28"/>
              </w:rPr>
              <w:t>customer</w:t>
            </w:r>
            <w:r w:rsidRPr="00F767DF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F767DF">
              <w:rPr>
                <w:rFonts w:ascii="Times New Roman" w:hAnsi="Times New Roman" w:cs="Times New Roman"/>
                <w:sz w:val="28"/>
                <w:szCs w:val="28"/>
              </w:rPr>
              <w:t>trust and satisfaction</w:t>
            </w:r>
            <w:r w:rsidRPr="00707E3D">
              <w:rPr>
                <w:sz w:val="28"/>
                <w:szCs w:val="28"/>
              </w:rPr>
              <w:t>.</w:t>
            </w:r>
          </w:p>
          <w:p w14:paraId="512AD9D7" w14:textId="43CE41D6" w:rsidR="0004789D" w:rsidRPr="00F767DF" w:rsidRDefault="0004789D" w:rsidP="00F767DF">
            <w:pPr>
              <w:rPr>
                <w:rFonts w:ascii="Times New Roman" w:hAnsi="Times New Roman" w:cs="Times New Roman"/>
                <w:color w:val="FFFFFF" w:themeColor="background1"/>
                <w:lang w:val="en-IN"/>
              </w:rPr>
            </w:pPr>
          </w:p>
          <w:p w14:paraId="6DCA70C6" w14:textId="77777777" w:rsidR="0004789D" w:rsidRDefault="0004789D" w:rsidP="00707E3D">
            <w:pPr>
              <w:pStyle w:val="BodyText"/>
            </w:pPr>
          </w:p>
          <w:p w14:paraId="7EC9AD65" w14:textId="77777777" w:rsidR="0004789D" w:rsidRDefault="0004789D" w:rsidP="0004789D"/>
          <w:p w14:paraId="0F1FBD33" w14:textId="45AF2343" w:rsidR="0004789D" w:rsidRPr="0004789D" w:rsidRDefault="0004789D" w:rsidP="0004789D">
            <w:pPr>
              <w:pStyle w:val="BodyText"/>
            </w:pPr>
          </w:p>
        </w:tc>
      </w:tr>
    </w:tbl>
    <w:p w14:paraId="520E82B2" w14:textId="23FE971E" w:rsidR="00B17769" w:rsidRPr="0008194E" w:rsidRDefault="0004789D" w:rsidP="000C45FF">
      <w:pPr>
        <w:tabs>
          <w:tab w:val="left" w:pos="9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sectPr w:rsidR="00B17769" w:rsidRPr="0008194E" w:rsidSect="000C45FF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64A45" w14:textId="77777777" w:rsidR="00977B51" w:rsidRDefault="00977B51" w:rsidP="000C45FF">
      <w:r>
        <w:separator/>
      </w:r>
    </w:p>
  </w:endnote>
  <w:endnote w:type="continuationSeparator" w:id="0">
    <w:p w14:paraId="6F0CB71E" w14:textId="77777777" w:rsidR="00977B51" w:rsidRDefault="00977B5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192FA" w14:textId="77777777" w:rsidR="00977B51" w:rsidRDefault="00977B51" w:rsidP="000C45FF">
      <w:r>
        <w:separator/>
      </w:r>
    </w:p>
  </w:footnote>
  <w:footnote w:type="continuationSeparator" w:id="0">
    <w:p w14:paraId="3BD9D608" w14:textId="77777777" w:rsidR="00977B51" w:rsidRDefault="00977B5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6BF72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7BDF00" wp14:editId="222700C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E604E"/>
    <w:multiLevelType w:val="multilevel"/>
    <w:tmpl w:val="B1A4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171B8"/>
    <w:multiLevelType w:val="hybridMultilevel"/>
    <w:tmpl w:val="F6B4F406"/>
    <w:lvl w:ilvl="0" w:tplc="52A4E8B0">
      <w:numFmt w:val="bullet"/>
      <w:lvlText w:val="*"/>
      <w:lvlJc w:val="left"/>
      <w:pPr>
        <w:ind w:left="29" w:hanging="18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7"/>
        <w:sz w:val="24"/>
        <w:szCs w:val="24"/>
        <w:lang w:val="en-US" w:eastAsia="en-US" w:bidi="ar-SA"/>
      </w:rPr>
    </w:lvl>
    <w:lvl w:ilvl="1" w:tplc="369C7352">
      <w:numFmt w:val="bullet"/>
      <w:lvlText w:val="•"/>
      <w:lvlJc w:val="left"/>
      <w:pPr>
        <w:ind w:left="1109" w:hanging="189"/>
      </w:pPr>
      <w:rPr>
        <w:rFonts w:hint="default"/>
        <w:lang w:val="en-US" w:eastAsia="en-US" w:bidi="ar-SA"/>
      </w:rPr>
    </w:lvl>
    <w:lvl w:ilvl="2" w:tplc="91724E38">
      <w:numFmt w:val="bullet"/>
      <w:lvlText w:val="•"/>
      <w:lvlJc w:val="left"/>
      <w:pPr>
        <w:ind w:left="2198" w:hanging="189"/>
      </w:pPr>
      <w:rPr>
        <w:rFonts w:hint="default"/>
        <w:lang w:val="en-US" w:eastAsia="en-US" w:bidi="ar-SA"/>
      </w:rPr>
    </w:lvl>
    <w:lvl w:ilvl="3" w:tplc="21482AF4">
      <w:numFmt w:val="bullet"/>
      <w:lvlText w:val="•"/>
      <w:lvlJc w:val="left"/>
      <w:pPr>
        <w:ind w:left="3288" w:hanging="189"/>
      </w:pPr>
      <w:rPr>
        <w:rFonts w:hint="default"/>
        <w:lang w:val="en-US" w:eastAsia="en-US" w:bidi="ar-SA"/>
      </w:rPr>
    </w:lvl>
    <w:lvl w:ilvl="4" w:tplc="1CEE4ADC">
      <w:numFmt w:val="bullet"/>
      <w:lvlText w:val="•"/>
      <w:lvlJc w:val="left"/>
      <w:pPr>
        <w:ind w:left="4377" w:hanging="189"/>
      </w:pPr>
      <w:rPr>
        <w:rFonts w:hint="default"/>
        <w:lang w:val="en-US" w:eastAsia="en-US" w:bidi="ar-SA"/>
      </w:rPr>
    </w:lvl>
    <w:lvl w:ilvl="5" w:tplc="52586C3C">
      <w:numFmt w:val="bullet"/>
      <w:lvlText w:val="•"/>
      <w:lvlJc w:val="left"/>
      <w:pPr>
        <w:ind w:left="5467" w:hanging="189"/>
      </w:pPr>
      <w:rPr>
        <w:rFonts w:hint="default"/>
        <w:lang w:val="en-US" w:eastAsia="en-US" w:bidi="ar-SA"/>
      </w:rPr>
    </w:lvl>
    <w:lvl w:ilvl="6" w:tplc="A28A115E">
      <w:numFmt w:val="bullet"/>
      <w:lvlText w:val="•"/>
      <w:lvlJc w:val="left"/>
      <w:pPr>
        <w:ind w:left="6556" w:hanging="189"/>
      </w:pPr>
      <w:rPr>
        <w:rFonts w:hint="default"/>
        <w:lang w:val="en-US" w:eastAsia="en-US" w:bidi="ar-SA"/>
      </w:rPr>
    </w:lvl>
    <w:lvl w:ilvl="7" w:tplc="C35C1A00">
      <w:numFmt w:val="bullet"/>
      <w:lvlText w:val="•"/>
      <w:lvlJc w:val="left"/>
      <w:pPr>
        <w:ind w:left="7646" w:hanging="189"/>
      </w:pPr>
      <w:rPr>
        <w:rFonts w:hint="default"/>
        <w:lang w:val="en-US" w:eastAsia="en-US" w:bidi="ar-SA"/>
      </w:rPr>
    </w:lvl>
    <w:lvl w:ilvl="8" w:tplc="B5C8338A">
      <w:numFmt w:val="bullet"/>
      <w:lvlText w:val="•"/>
      <w:lvlJc w:val="left"/>
      <w:pPr>
        <w:ind w:left="8735" w:hanging="189"/>
      </w:pPr>
      <w:rPr>
        <w:rFonts w:hint="default"/>
        <w:lang w:val="en-US" w:eastAsia="en-US" w:bidi="ar-SA"/>
      </w:rPr>
    </w:lvl>
  </w:abstractNum>
  <w:abstractNum w:abstractNumId="2" w15:restartNumberingAfterBreak="0">
    <w:nsid w:val="23D90288"/>
    <w:multiLevelType w:val="multilevel"/>
    <w:tmpl w:val="A650E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0E184E"/>
    <w:multiLevelType w:val="multilevel"/>
    <w:tmpl w:val="5758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5E4CCB"/>
    <w:multiLevelType w:val="multilevel"/>
    <w:tmpl w:val="BAAAB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634EE9"/>
    <w:multiLevelType w:val="hybridMultilevel"/>
    <w:tmpl w:val="F556824C"/>
    <w:lvl w:ilvl="0" w:tplc="40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num w:numId="1" w16cid:durableId="1223953158">
    <w:abstractNumId w:val="3"/>
  </w:num>
  <w:num w:numId="2" w16cid:durableId="116225342">
    <w:abstractNumId w:val="4"/>
  </w:num>
  <w:num w:numId="3" w16cid:durableId="673650750">
    <w:abstractNumId w:val="2"/>
  </w:num>
  <w:num w:numId="4" w16cid:durableId="1164396185">
    <w:abstractNumId w:val="0"/>
  </w:num>
  <w:num w:numId="5" w16cid:durableId="290476138">
    <w:abstractNumId w:val="1"/>
  </w:num>
  <w:num w:numId="6" w16cid:durableId="2782959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437"/>
    <w:rsid w:val="00036450"/>
    <w:rsid w:val="0004789D"/>
    <w:rsid w:val="0008194E"/>
    <w:rsid w:val="00094499"/>
    <w:rsid w:val="000C45FF"/>
    <w:rsid w:val="000E3FD1"/>
    <w:rsid w:val="00112054"/>
    <w:rsid w:val="001317D8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910D8"/>
    <w:rsid w:val="003A6B7D"/>
    <w:rsid w:val="003B06CA"/>
    <w:rsid w:val="004071FC"/>
    <w:rsid w:val="00410437"/>
    <w:rsid w:val="00445947"/>
    <w:rsid w:val="004813B3"/>
    <w:rsid w:val="00496591"/>
    <w:rsid w:val="004C63E4"/>
    <w:rsid w:val="004D3011"/>
    <w:rsid w:val="005262AC"/>
    <w:rsid w:val="005E39D5"/>
    <w:rsid w:val="00600670"/>
    <w:rsid w:val="0062123A"/>
    <w:rsid w:val="00646E75"/>
    <w:rsid w:val="006771D0"/>
    <w:rsid w:val="00707E3D"/>
    <w:rsid w:val="00715FCB"/>
    <w:rsid w:val="0071772B"/>
    <w:rsid w:val="00743101"/>
    <w:rsid w:val="00764C9F"/>
    <w:rsid w:val="007775E1"/>
    <w:rsid w:val="007867A0"/>
    <w:rsid w:val="007927F5"/>
    <w:rsid w:val="00802CA0"/>
    <w:rsid w:val="009260CD"/>
    <w:rsid w:val="00940A66"/>
    <w:rsid w:val="00952C25"/>
    <w:rsid w:val="00977B51"/>
    <w:rsid w:val="009C0BC8"/>
    <w:rsid w:val="00A2118D"/>
    <w:rsid w:val="00AD0A50"/>
    <w:rsid w:val="00AD76E2"/>
    <w:rsid w:val="00B17769"/>
    <w:rsid w:val="00B20152"/>
    <w:rsid w:val="00B359E4"/>
    <w:rsid w:val="00B57D98"/>
    <w:rsid w:val="00B70850"/>
    <w:rsid w:val="00C066B6"/>
    <w:rsid w:val="00C37BA1"/>
    <w:rsid w:val="00C4674C"/>
    <w:rsid w:val="00C506CF"/>
    <w:rsid w:val="00C604BA"/>
    <w:rsid w:val="00C72BED"/>
    <w:rsid w:val="00C9578B"/>
    <w:rsid w:val="00CB0055"/>
    <w:rsid w:val="00D0496F"/>
    <w:rsid w:val="00D2522B"/>
    <w:rsid w:val="00D422DE"/>
    <w:rsid w:val="00D5459D"/>
    <w:rsid w:val="00DA1F4D"/>
    <w:rsid w:val="00DD172A"/>
    <w:rsid w:val="00DF38CC"/>
    <w:rsid w:val="00E25A26"/>
    <w:rsid w:val="00E4381A"/>
    <w:rsid w:val="00E55D74"/>
    <w:rsid w:val="00F60274"/>
    <w:rsid w:val="00F767DF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D23834"/>
  <w14:defaultImageDpi w14:val="32767"/>
  <w15:chartTrackingRefBased/>
  <w15:docId w15:val="{97FE94FC-5179-4781-88B5-1C7B6F1D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NormalWeb">
    <w:name w:val="Normal (Web)"/>
    <w:basedOn w:val="Normal"/>
    <w:uiPriority w:val="99"/>
    <w:unhideWhenUsed/>
    <w:rsid w:val="0041043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41043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DF38CC"/>
    <w:pPr>
      <w:widowControl w:val="0"/>
      <w:autoSpaceDE w:val="0"/>
      <w:autoSpaceDN w:val="0"/>
      <w:ind w:left="29"/>
    </w:pPr>
    <w:rPr>
      <w:rFonts w:ascii="Calibri" w:eastAsia="Calibri" w:hAnsi="Calibri" w:cs="Calibri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F38CC"/>
    <w:rPr>
      <w:rFonts w:ascii="Calibri" w:eastAsia="Calibri" w:hAnsi="Calibri" w:cs="Calibri"/>
      <w:lang w:eastAsia="en-US"/>
    </w:rPr>
  </w:style>
  <w:style w:type="paragraph" w:styleId="NoSpacing">
    <w:name w:val="No Spacing"/>
    <w:link w:val="NoSpacingChar"/>
    <w:uiPriority w:val="1"/>
    <w:qFormat/>
    <w:rsid w:val="0004789D"/>
    <w:rPr>
      <w:sz w:val="18"/>
      <w:szCs w:val="22"/>
    </w:rPr>
  </w:style>
  <w:style w:type="paragraph" w:customStyle="1" w:styleId="Style1">
    <w:name w:val="Style1"/>
    <w:basedOn w:val="NoSpacing"/>
    <w:link w:val="Style1Char"/>
    <w:qFormat/>
    <w:rsid w:val="0004789D"/>
    <w:pPr>
      <w:framePr w:hSpace="180" w:wrap="around" w:vAnchor="text" w:hAnchor="text" w:y="1"/>
      <w:suppressOverlap/>
      <w:jc w:val="both"/>
    </w:pPr>
  </w:style>
  <w:style w:type="character" w:customStyle="1" w:styleId="NoSpacingChar">
    <w:name w:val="No Spacing Char"/>
    <w:basedOn w:val="DefaultParagraphFont"/>
    <w:link w:val="NoSpacing"/>
    <w:uiPriority w:val="1"/>
    <w:rsid w:val="0004789D"/>
    <w:rPr>
      <w:sz w:val="18"/>
      <w:szCs w:val="22"/>
    </w:rPr>
  </w:style>
  <w:style w:type="character" w:customStyle="1" w:styleId="Style1Char">
    <w:name w:val="Style1 Char"/>
    <w:basedOn w:val="NoSpacingChar"/>
    <w:link w:val="Style1"/>
    <w:rsid w:val="0004789D"/>
    <w:rPr>
      <w:sz w:val="18"/>
      <w:szCs w:val="22"/>
    </w:rPr>
  </w:style>
  <w:style w:type="paragraph" w:styleId="ListParagraph">
    <w:name w:val="List Paragraph"/>
    <w:basedOn w:val="Normal"/>
    <w:uiPriority w:val="1"/>
    <w:qFormat/>
    <w:rsid w:val="00707E3D"/>
    <w:pPr>
      <w:widowControl w:val="0"/>
      <w:autoSpaceDE w:val="0"/>
      <w:autoSpaceDN w:val="0"/>
      <w:ind w:left="29" w:right="164"/>
    </w:pPr>
    <w:rPr>
      <w:rFonts w:ascii="Calibri" w:eastAsia="Calibri" w:hAnsi="Calibri" w:cs="Calibri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9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wan\AppData\Local\Microsoft\Office\16.0\DTS\en-IN%7bD451CFDB-A2F3-49B8-A3BA-FB3EB56DE337%7d\%7bE8164BC2-F7A2-4042-B0DC-2097A4695C70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2B474B3F8094887AE4CF10A7F7C7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8FC9A-853A-48DF-A13D-52CBC5C55512}"/>
      </w:docPartPr>
      <w:docPartBody>
        <w:p w:rsidR="00000000" w:rsidRDefault="00962E96" w:rsidP="00962E96">
          <w:pPr>
            <w:pStyle w:val="72B474B3F8094887AE4CF10A7F7C7A86"/>
          </w:pPr>
          <w:r w:rsidRPr="00036450">
            <w:t>EDUCATION</w:t>
          </w:r>
        </w:p>
      </w:docPartBody>
    </w:docPart>
    <w:docPart>
      <w:docPartPr>
        <w:name w:val="CD1B76418B814CD5AE971A5BA7714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ECFA1-0435-4DA5-8791-1E50915A8A27}"/>
      </w:docPartPr>
      <w:docPartBody>
        <w:p w:rsidR="00000000" w:rsidRDefault="00962E96" w:rsidP="00962E96">
          <w:pPr>
            <w:pStyle w:val="CD1B76418B814CD5AE971A5BA7714CD6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E96"/>
    <w:rsid w:val="00934948"/>
    <w:rsid w:val="00962E96"/>
    <w:rsid w:val="00C6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I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962E96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 w:val="22"/>
      <w:szCs w:val="26"/>
      <w:lang w:val="en-US"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D713BDA8094F4EBDBDD368FFC4846D">
    <w:name w:val="7ED713BDA8094F4EBDBDD368FFC4846D"/>
  </w:style>
  <w:style w:type="paragraph" w:customStyle="1" w:styleId="55086349311D4C06AD150564027DE7E4">
    <w:name w:val="55086349311D4C06AD150564027DE7E4"/>
  </w:style>
  <w:style w:type="paragraph" w:customStyle="1" w:styleId="95D5E75E8DB1487AAFA84751F933EC8F">
    <w:name w:val="95D5E75E8DB1487AAFA84751F933EC8F"/>
  </w:style>
  <w:style w:type="paragraph" w:customStyle="1" w:styleId="FECEAC38134945F498E4AEF58533ECBC">
    <w:name w:val="FECEAC38134945F498E4AEF58533ECBC"/>
  </w:style>
  <w:style w:type="paragraph" w:customStyle="1" w:styleId="376BC4D39B664252A598DD90AE1260FA">
    <w:name w:val="376BC4D39B664252A598DD90AE1260FA"/>
  </w:style>
  <w:style w:type="paragraph" w:customStyle="1" w:styleId="A6282E102ACF42418F280796382CEE73">
    <w:name w:val="A6282E102ACF42418F280796382CEE73"/>
  </w:style>
  <w:style w:type="paragraph" w:customStyle="1" w:styleId="7B4170D7C7E24021AE8313003B2F96FA">
    <w:name w:val="7B4170D7C7E24021AE8313003B2F96FA"/>
  </w:style>
  <w:style w:type="paragraph" w:customStyle="1" w:styleId="50DB62FBF59C4854AB3A9D48C2BEE894">
    <w:name w:val="50DB62FBF59C4854AB3A9D48C2BEE894"/>
  </w:style>
  <w:style w:type="paragraph" w:customStyle="1" w:styleId="E17938517CD845EAB96884180975398B">
    <w:name w:val="E17938517CD845EAB96884180975398B"/>
  </w:style>
  <w:style w:type="paragraph" w:customStyle="1" w:styleId="6986502EF62C43F19645128BD625CF59">
    <w:name w:val="6986502EF62C43F19645128BD625CF59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D659320B72B04D2B86EF6B3F7697FD74">
    <w:name w:val="D659320B72B04D2B86EF6B3F7697FD74"/>
  </w:style>
  <w:style w:type="paragraph" w:customStyle="1" w:styleId="C0CE50432BAE43DB8B346FA5450109C7">
    <w:name w:val="C0CE50432BAE43DB8B346FA5450109C7"/>
  </w:style>
  <w:style w:type="paragraph" w:customStyle="1" w:styleId="E8F5C6912E694740980E0CAE43ECC4E9">
    <w:name w:val="E8F5C6912E694740980E0CAE43ECC4E9"/>
  </w:style>
  <w:style w:type="paragraph" w:customStyle="1" w:styleId="A94462E4B9874FEBA2D9448940574356">
    <w:name w:val="A94462E4B9874FEBA2D9448940574356"/>
  </w:style>
  <w:style w:type="paragraph" w:customStyle="1" w:styleId="94845C9C867D49938C1208FF98C01BFA">
    <w:name w:val="94845C9C867D49938C1208FF98C01BFA"/>
  </w:style>
  <w:style w:type="paragraph" w:customStyle="1" w:styleId="944015217639488DAD9087F575FB55B0">
    <w:name w:val="944015217639488DAD9087F575FB55B0"/>
  </w:style>
  <w:style w:type="paragraph" w:customStyle="1" w:styleId="A65EA2429BE740AB9E017D2B64F901DC">
    <w:name w:val="A65EA2429BE740AB9E017D2B64F901DC"/>
  </w:style>
  <w:style w:type="paragraph" w:customStyle="1" w:styleId="AC015BDD33E447338CE2004487D12972">
    <w:name w:val="AC015BDD33E447338CE2004487D12972"/>
  </w:style>
  <w:style w:type="paragraph" w:customStyle="1" w:styleId="69C0064B43AC42578498891F83FE25EA">
    <w:name w:val="69C0064B43AC42578498891F83FE25EA"/>
  </w:style>
  <w:style w:type="paragraph" w:customStyle="1" w:styleId="56CE6F7D930E4C14BCE2422BF1FC75E7">
    <w:name w:val="56CE6F7D930E4C14BCE2422BF1FC75E7"/>
  </w:style>
  <w:style w:type="paragraph" w:customStyle="1" w:styleId="C0F36AEFE4CF44A7B5606BA0335689C0">
    <w:name w:val="C0F36AEFE4CF44A7B5606BA0335689C0"/>
  </w:style>
  <w:style w:type="paragraph" w:customStyle="1" w:styleId="A9A61EB546374D6BBF60EF0CA1621CD0">
    <w:name w:val="A9A61EB546374D6BBF60EF0CA1621CD0"/>
  </w:style>
  <w:style w:type="paragraph" w:customStyle="1" w:styleId="3B523D3B6EFF476BBDD5EEA109F9B624">
    <w:name w:val="3B523D3B6EFF476BBDD5EEA109F9B624"/>
  </w:style>
  <w:style w:type="paragraph" w:customStyle="1" w:styleId="7AF0E30FE95B4BA6B8A23C8D542861D8">
    <w:name w:val="7AF0E30FE95B4BA6B8A23C8D542861D8"/>
  </w:style>
  <w:style w:type="paragraph" w:customStyle="1" w:styleId="A4C84E9B3B6A4A9084E3DF0EFE5FE166">
    <w:name w:val="A4C84E9B3B6A4A9084E3DF0EFE5FE166"/>
  </w:style>
  <w:style w:type="paragraph" w:customStyle="1" w:styleId="C6F3DA6646A1485FBF08FE111B4C4FD8">
    <w:name w:val="C6F3DA6646A1485FBF08FE111B4C4FD8"/>
  </w:style>
  <w:style w:type="paragraph" w:customStyle="1" w:styleId="4EAC880E41C2489198CC8C4481B0652C">
    <w:name w:val="4EAC880E41C2489198CC8C4481B0652C"/>
  </w:style>
  <w:style w:type="paragraph" w:customStyle="1" w:styleId="65F0F6C457E746F98413716E981CB2AD">
    <w:name w:val="65F0F6C457E746F98413716E981CB2AD"/>
  </w:style>
  <w:style w:type="paragraph" w:customStyle="1" w:styleId="23912A36434D4DF7BDAD110BB3F07A70">
    <w:name w:val="23912A36434D4DF7BDAD110BB3F07A70"/>
  </w:style>
  <w:style w:type="paragraph" w:customStyle="1" w:styleId="095720030A4E4C5E97E003465B091F92">
    <w:name w:val="095720030A4E4C5E97E003465B091F92"/>
  </w:style>
  <w:style w:type="paragraph" w:customStyle="1" w:styleId="1648558360484ADE966A3792D8112EBE">
    <w:name w:val="1648558360484ADE966A3792D8112EBE"/>
  </w:style>
  <w:style w:type="paragraph" w:customStyle="1" w:styleId="1065F0E6A89E4EE88576E0E19241648D">
    <w:name w:val="1065F0E6A89E4EE88576E0E19241648D"/>
  </w:style>
  <w:style w:type="paragraph" w:customStyle="1" w:styleId="9103B74FBF27481B82A4587ADBB8F317">
    <w:name w:val="9103B74FBF27481B82A4587ADBB8F317"/>
  </w:style>
  <w:style w:type="paragraph" w:customStyle="1" w:styleId="20F0F6E54F5A45BDB202CFB5BB0A97E9">
    <w:name w:val="20F0F6E54F5A45BDB202CFB5BB0A97E9"/>
  </w:style>
  <w:style w:type="paragraph" w:customStyle="1" w:styleId="F3666AD820074FE594B03BE0D0FA7C13">
    <w:name w:val="F3666AD820074FE594B03BE0D0FA7C13"/>
  </w:style>
  <w:style w:type="paragraph" w:customStyle="1" w:styleId="4B15F02C64B046549825451507BB3E7B">
    <w:name w:val="4B15F02C64B046549825451507BB3E7B"/>
  </w:style>
  <w:style w:type="paragraph" w:customStyle="1" w:styleId="8498C3C79D7B413C87A93A91085FBA29">
    <w:name w:val="8498C3C79D7B413C87A93A91085FBA29"/>
  </w:style>
  <w:style w:type="paragraph" w:customStyle="1" w:styleId="57CB81E8DE3D44E4BCE2E4D2065A921A">
    <w:name w:val="57CB81E8DE3D44E4BCE2E4D2065A921A"/>
  </w:style>
  <w:style w:type="paragraph" w:customStyle="1" w:styleId="0DC888FC83844A2A9561C3117F1BDBA4">
    <w:name w:val="0DC888FC83844A2A9561C3117F1BDBA4"/>
  </w:style>
  <w:style w:type="paragraph" w:customStyle="1" w:styleId="EB7D9B962A2D4400B861F2523935C649">
    <w:name w:val="EB7D9B962A2D4400B861F2523935C649"/>
  </w:style>
  <w:style w:type="character" w:customStyle="1" w:styleId="Heading2Char">
    <w:name w:val="Heading 2 Char"/>
    <w:basedOn w:val="DefaultParagraphFont"/>
    <w:link w:val="Heading2"/>
    <w:uiPriority w:val="9"/>
    <w:rsid w:val="00962E96"/>
    <w:rPr>
      <w:rFonts w:asciiTheme="majorHAnsi" w:eastAsiaTheme="majorEastAsia" w:hAnsiTheme="majorHAnsi" w:cstheme="majorBidi"/>
      <w:b/>
      <w:bCs/>
      <w:caps/>
      <w:kern w:val="0"/>
      <w:sz w:val="22"/>
      <w:szCs w:val="26"/>
      <w:lang w:val="en-US" w:eastAsia="ja-JP"/>
      <w14:ligatures w14:val="none"/>
    </w:rPr>
  </w:style>
  <w:style w:type="paragraph" w:customStyle="1" w:styleId="4A03E429FCCD4CBC9B6FD71546B54A40">
    <w:name w:val="4A03E429FCCD4CBC9B6FD71546B54A40"/>
  </w:style>
  <w:style w:type="paragraph" w:customStyle="1" w:styleId="BB28A8B02CAF4843BD3461D7FD1504D3">
    <w:name w:val="BB28A8B02CAF4843BD3461D7FD1504D3"/>
    <w:rsid w:val="00962E96"/>
  </w:style>
  <w:style w:type="paragraph" w:customStyle="1" w:styleId="7A24086C998F4C529B9CEA272B7BE80D">
    <w:name w:val="7A24086C998F4C529B9CEA272B7BE80D"/>
    <w:rsid w:val="00962E96"/>
  </w:style>
  <w:style w:type="paragraph" w:customStyle="1" w:styleId="72B474B3F8094887AE4CF10A7F7C7A86">
    <w:name w:val="72B474B3F8094887AE4CF10A7F7C7A86"/>
    <w:rsid w:val="00962E96"/>
  </w:style>
  <w:style w:type="paragraph" w:customStyle="1" w:styleId="CD1B76418B814CD5AE971A5BA7714CD6">
    <w:name w:val="CD1B76418B814CD5AE971A5BA7714CD6"/>
    <w:rsid w:val="00962E96"/>
  </w:style>
  <w:style w:type="paragraph" w:customStyle="1" w:styleId="A45DD77924904D4082523093F3E1D9F2">
    <w:name w:val="A45DD77924904D4082523093F3E1D9F2"/>
    <w:rsid w:val="00962E96"/>
  </w:style>
  <w:style w:type="paragraph" w:customStyle="1" w:styleId="0815BDCD74CB405CA46C3E24B8323BF3">
    <w:name w:val="0815BDCD74CB405CA46C3E24B8323BF3"/>
    <w:rsid w:val="00962E96"/>
  </w:style>
  <w:style w:type="paragraph" w:customStyle="1" w:styleId="16952B2260CA4E6C8634B667E9DB4023">
    <w:name w:val="16952B2260CA4E6C8634B667E9DB4023"/>
    <w:rsid w:val="00962E96"/>
  </w:style>
  <w:style w:type="paragraph" w:customStyle="1" w:styleId="6D0A24950C874F1FB1D1BDF18207C12C">
    <w:name w:val="6D0A24950C874F1FB1D1BDF18207C12C"/>
    <w:rsid w:val="00962E96"/>
  </w:style>
  <w:style w:type="paragraph" w:customStyle="1" w:styleId="2FF58B11B9C44B45B7A983B2E81A3ADC">
    <w:name w:val="2FF58B11B9C44B45B7A983B2E81A3ADC"/>
    <w:rsid w:val="00962E96"/>
  </w:style>
  <w:style w:type="paragraph" w:customStyle="1" w:styleId="2BD646F20E4A4025B6363BA388CFC5D6">
    <w:name w:val="2BD646F20E4A4025B6363BA388CFC5D6"/>
    <w:rsid w:val="00962E96"/>
  </w:style>
  <w:style w:type="paragraph" w:customStyle="1" w:styleId="478DCE85456B46ED9C9D7C496F69B933">
    <w:name w:val="478DCE85456B46ED9C9D7C496F69B933"/>
    <w:rsid w:val="00962E96"/>
  </w:style>
  <w:style w:type="paragraph" w:customStyle="1" w:styleId="DEF177B7C0C1402D9749C5164C0FFB18">
    <w:name w:val="DEF177B7C0C1402D9749C5164C0FFB18"/>
    <w:rsid w:val="00962E96"/>
  </w:style>
  <w:style w:type="paragraph" w:customStyle="1" w:styleId="A9E3F4B89BE94E81901CFB5B83ABFEC5">
    <w:name w:val="A9E3F4B89BE94E81901CFB5B83ABFEC5"/>
    <w:rsid w:val="00962E96"/>
  </w:style>
  <w:style w:type="paragraph" w:customStyle="1" w:styleId="DAE4371CAEC142279813C2304D896A1E">
    <w:name w:val="DAE4371CAEC142279813C2304D896A1E"/>
    <w:rsid w:val="00962E96"/>
  </w:style>
  <w:style w:type="paragraph" w:customStyle="1" w:styleId="77929AA3DF90422AAECC6033042C611F">
    <w:name w:val="77929AA3DF90422AAECC6033042C611F"/>
    <w:rsid w:val="00962E96"/>
  </w:style>
  <w:style w:type="paragraph" w:customStyle="1" w:styleId="C0BE77AF509945C38A6E9DD9CFEBD925">
    <w:name w:val="C0BE77AF509945C38A6E9DD9CFEBD925"/>
    <w:rsid w:val="00962E96"/>
  </w:style>
  <w:style w:type="paragraph" w:customStyle="1" w:styleId="7A96D174B101427FB7DBB6CEEB21D38B">
    <w:name w:val="7A96D174B101427FB7DBB6CEEB21D38B"/>
    <w:rsid w:val="00962E96"/>
  </w:style>
  <w:style w:type="paragraph" w:customStyle="1" w:styleId="26ACFA4126864CD187C04A6BF5D8C791">
    <w:name w:val="26ACFA4126864CD187C04A6BF5D8C791"/>
    <w:rsid w:val="00962E96"/>
  </w:style>
  <w:style w:type="paragraph" w:customStyle="1" w:styleId="8521FB2A6EDC45AEA83CE203C0A1262A">
    <w:name w:val="8521FB2A6EDC45AEA83CE203C0A1262A"/>
    <w:rsid w:val="00962E96"/>
  </w:style>
  <w:style w:type="paragraph" w:customStyle="1" w:styleId="730E47BC6B7443DEBF06C2C2280058E9">
    <w:name w:val="730E47BC6B7443DEBF06C2C2280058E9"/>
    <w:rsid w:val="00962E96"/>
  </w:style>
  <w:style w:type="paragraph" w:customStyle="1" w:styleId="1E4604BCB22145D084843D9B254B152A">
    <w:name w:val="1E4604BCB22145D084843D9B254B152A"/>
    <w:rsid w:val="00962E96"/>
  </w:style>
  <w:style w:type="paragraph" w:customStyle="1" w:styleId="BAF917E6ED3C44F48B012D8BB9D951D6">
    <w:name w:val="BAF917E6ED3C44F48B012D8BB9D951D6"/>
    <w:rsid w:val="00962E96"/>
  </w:style>
  <w:style w:type="paragraph" w:customStyle="1" w:styleId="72F7BB4668F749F691E6CC3C1B77BA5F">
    <w:name w:val="72F7BB4668F749F691E6CC3C1B77BA5F"/>
    <w:rsid w:val="00962E96"/>
  </w:style>
  <w:style w:type="paragraph" w:customStyle="1" w:styleId="F0FBE624AAAF4DFAA82489A5CDFB8668">
    <w:name w:val="F0FBE624AAAF4DFAA82489A5CDFB8668"/>
    <w:rsid w:val="00962E96"/>
  </w:style>
  <w:style w:type="paragraph" w:customStyle="1" w:styleId="206D7B41384449AA8011B67D00991193">
    <w:name w:val="206D7B41384449AA8011B67D00991193"/>
    <w:rsid w:val="00962E96"/>
  </w:style>
  <w:style w:type="paragraph" w:customStyle="1" w:styleId="B8CA9C2F83A64545BB25B74036232E46">
    <w:name w:val="B8CA9C2F83A64545BB25B74036232E46"/>
    <w:rsid w:val="00962E96"/>
  </w:style>
  <w:style w:type="paragraph" w:customStyle="1" w:styleId="CD0269C61D8B4B7389467AC076EB00F8">
    <w:name w:val="CD0269C61D8B4B7389467AC076EB00F8"/>
    <w:rsid w:val="00962E96"/>
  </w:style>
  <w:style w:type="paragraph" w:customStyle="1" w:styleId="D0FF1BD7946E4B9495B9EA1A4D08C836">
    <w:name w:val="D0FF1BD7946E4B9495B9EA1A4D08C836"/>
    <w:rsid w:val="00962E96"/>
  </w:style>
  <w:style w:type="paragraph" w:customStyle="1" w:styleId="2A6198169C454F969031238BAC31CFF4">
    <w:name w:val="2A6198169C454F969031238BAC31CFF4"/>
    <w:rsid w:val="00962E96"/>
  </w:style>
  <w:style w:type="paragraph" w:customStyle="1" w:styleId="51671B8FBD5C476A99CB04991D8B42D5">
    <w:name w:val="51671B8FBD5C476A99CB04991D8B42D5"/>
    <w:rsid w:val="00962E96"/>
  </w:style>
  <w:style w:type="paragraph" w:customStyle="1" w:styleId="23A3FCA9C33F4ECB97CDA90821457E3D">
    <w:name w:val="23A3FCA9C33F4ECB97CDA90821457E3D"/>
    <w:rsid w:val="00962E96"/>
  </w:style>
  <w:style w:type="paragraph" w:customStyle="1" w:styleId="445906B167A34738A1F1D3B142FC82D0">
    <w:name w:val="445906B167A34738A1F1D3B142FC82D0"/>
    <w:rsid w:val="00962E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{E8164BC2-F7A2-4042-B0DC-2097A4695C70}tf00546271_win32</Template>
  <TotalTime>80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Pawan Kumar</dc:creator>
  <cp:keywords/>
  <dc:description/>
  <cp:lastModifiedBy>Ritika</cp:lastModifiedBy>
  <cp:revision>1</cp:revision>
  <dcterms:created xsi:type="dcterms:W3CDTF">2025-01-18T15:35:00Z</dcterms:created>
  <dcterms:modified xsi:type="dcterms:W3CDTF">2025-01-18T17:04:00Z</dcterms:modified>
</cp:coreProperties>
</file>